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61D" w:rsidRDefault="00D54E40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2203A5F" wp14:editId="096C2C67">
                <wp:simplePos x="0" y="0"/>
                <wp:positionH relativeFrom="page">
                  <wp:posOffset>7429500</wp:posOffset>
                </wp:positionH>
                <wp:positionV relativeFrom="page">
                  <wp:posOffset>571500</wp:posOffset>
                </wp:positionV>
                <wp:extent cx="1390650" cy="381000"/>
                <wp:effectExtent l="0" t="0" r="31750" b="25400"/>
                <wp:wrapNone/>
                <wp:docPr id="15" name="Text Box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0650" cy="38100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FFFFF"/>
                            </a:gs>
                            <a:gs pos="50000">
                              <a:srgbClr val="FFFF00"/>
                            </a:gs>
                            <a:gs pos="100000">
                              <a:srgbClr val="FFFFFF"/>
                            </a:gs>
                          </a:gsLst>
                          <a:lin ang="540000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5BEE" w:rsidRPr="00437177" w:rsidRDefault="002D5BEE" w:rsidP="0073487E">
                            <w:pPr>
                              <w:pStyle w:val="Title"/>
                            </w:pPr>
                            <w:r>
                              <w:t>BACK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84" o:spid="_x0000_s1026" type="#_x0000_t202" style="position:absolute;left:0;text-align:left;margin-left:585pt;margin-top:45pt;width:109.5pt;height:30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">
                <v:fill color2="yellow" rotate="t" focus="50%" type="gradient"/>
                <v:textbox>
                  <w:txbxContent>
                    <w:p w:rsidR="002D5BEE" w:rsidRPr="00437177" w:rsidRDefault="002D5BEE" w:rsidP="0073487E">
                      <w:pPr>
                        <w:pStyle w:val="Title"/>
                      </w:pPr>
                      <w:r>
                        <w:t>BACK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161C3B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5F00F63" wp14:editId="358B03A2">
                <wp:simplePos x="0" y="0"/>
                <wp:positionH relativeFrom="page">
                  <wp:posOffset>914400</wp:posOffset>
                </wp:positionH>
                <wp:positionV relativeFrom="page">
                  <wp:posOffset>571500</wp:posOffset>
                </wp:positionV>
                <wp:extent cx="1390015" cy="361950"/>
                <wp:effectExtent l="0" t="0" r="32385" b="19050"/>
                <wp:wrapNone/>
                <wp:docPr id="18" name="Text Box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0015" cy="36195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FFFFF"/>
                            </a:gs>
                            <a:gs pos="50000">
                              <a:srgbClr val="FFFF00"/>
                            </a:gs>
                            <a:gs pos="100000">
                              <a:srgbClr val="FFFFFF"/>
                            </a:gs>
                          </a:gsLst>
                          <a:lin ang="540000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5BEE" w:rsidRPr="0073487E" w:rsidRDefault="002D5BEE" w:rsidP="0073487E">
                            <w:pPr>
                              <w:pStyle w:val="Title"/>
                            </w:pPr>
                            <w:r w:rsidRPr="0073487E">
                              <w:t>FRONT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2" o:spid="_x0000_s1027" type="#_x0000_t202" style="position:absolute;left:0;text-align:left;margin-left:1in;margin-top:45pt;width:109.45pt;height:28.5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">
                <v:fill color2="yellow" rotate="t" focus="50%" type="gradient"/>
                <v:textbox>
                  <w:txbxContent>
                    <w:p w:rsidR="002D5BEE" w:rsidRPr="0073487E" w:rsidRDefault="002D5BEE" w:rsidP="0073487E">
                      <w:pPr>
                        <w:pStyle w:val="Title"/>
                      </w:pPr>
                      <w:r w:rsidRPr="0073487E">
                        <w:t>FRONT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A3361D" w:rsidRPr="00A3361D" w:rsidRDefault="002D5BEE" w:rsidP="00A3361D"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16FA7FB4" wp14:editId="2301CCB9">
                <wp:simplePos x="0" y="0"/>
                <wp:positionH relativeFrom="column">
                  <wp:posOffset>6515100</wp:posOffset>
                </wp:positionH>
                <wp:positionV relativeFrom="paragraph">
                  <wp:posOffset>89535</wp:posOffset>
                </wp:positionV>
                <wp:extent cx="1390650" cy="5829300"/>
                <wp:effectExtent l="0" t="0" r="31750" b="38100"/>
                <wp:wrapNone/>
                <wp:docPr id="1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90650" cy="58293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sdt>
                            <w:sdtPr>
                              <w:rPr>
                                <w:rFonts w:ascii="Arial" w:hAnsi="Arial" w:cs="Arial"/>
                                <w:b/>
                                <w:color w:val="8000FF"/>
                                <w:sz w:val="32"/>
                                <w:szCs w:val="32"/>
                              </w:rPr>
                              <w:alias w:val="Slogan"/>
                              <w:tag w:val="Slogan"/>
                              <w:id w:val="288683031"/>
                              <w:placeholder>
                                <w:docPart w:val="134F8741B276C34A8F18AB3C0380ED8D"/>
                              </w:placeholder>
                        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                        <w:text w:multiLine="1"/>
                            </w:sdtPr>
                            <w:sdtContent>
                              <w:p w:rsidR="002D5BEE" w:rsidRPr="00D54E40" w:rsidRDefault="005F7B41" w:rsidP="00F5164B">
                                <w:pPr>
                                  <w:pStyle w:val="Slogan"/>
                                  <w:rPr>
                                    <w:rFonts w:ascii="Arial" w:hAnsi="Arial" w:cs="Arial"/>
                                    <w:b/>
                                    <w:color w:val="000090"/>
                                    <w:sz w:val="32"/>
                                    <w:szCs w:val="32"/>
                                  </w:rPr>
                                </w:pPr>
                                <w:r w:rsidRPr="005F7B41">
                                  <w:rPr>
                                    <w:rFonts w:ascii="Arial" w:hAnsi="Arial" w:cs="Arial"/>
                                    <w:b/>
                                    <w:color w:val="8000FF"/>
                                    <w:sz w:val="32"/>
                                    <w:szCs w:val="32"/>
                                  </w:rPr>
                                  <w:br/>
                                  <w:t>“Disabled Rights Movemen</w:t>
                                </w:r>
                                <w:r w:rsidRPr="005F7B41">
                                  <w:rPr>
                                    <w:rFonts w:ascii="Arial" w:hAnsi="Arial" w:cs="Arial"/>
                                    <w:b/>
                                    <w:color w:val="8000FF"/>
                                    <w:sz w:val="32"/>
                                    <w:szCs w:val="32"/>
                                  </w:rPr>
                                  <w:t>t is a movement away from Pity.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8" o:spid="_x0000_s1028" style="position:absolute;left:0;text-align:left;margin-left:513pt;margin-top:7.05pt;width:109.5pt;height:459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" fillcolor="white [3201]" strokecolor="black [3200]" strokeweight="2pt">
                <v:textbox>
                  <w:txbxContent>
                    <w:sdt>
                      <w:sdtPr>
                        <w:rPr>
                          <w:rFonts w:ascii="Arial" w:hAnsi="Arial" w:cs="Arial"/>
                          <w:b/>
                          <w:color w:val="8000FF"/>
                          <w:sz w:val="32"/>
                          <w:szCs w:val="32"/>
                        </w:rPr>
                        <w:alias w:val="Slogan"/>
                        <w:tag w:val="Slogan"/>
                        <w:id w:val="288683031"/>
                        <w:placeholder>
                          <w:docPart w:val="134F8741B276C34A8F18AB3C0380ED8D"/>
                        </w:placeholder>
                  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                  <w:text w:multiLine="1"/>
                      </w:sdtPr>
                      <w:sdtContent>
                        <w:p w:rsidR="002D5BEE" w:rsidRPr="00D54E40" w:rsidRDefault="005F7B41" w:rsidP="00F5164B">
                          <w:pPr>
                            <w:pStyle w:val="Slogan"/>
                            <w:rPr>
                              <w:rFonts w:ascii="Arial" w:hAnsi="Arial" w:cs="Arial"/>
                              <w:b/>
                              <w:color w:val="000090"/>
                              <w:sz w:val="32"/>
                              <w:szCs w:val="32"/>
                            </w:rPr>
                          </w:pPr>
                          <w:r w:rsidRPr="005F7B41">
                            <w:rPr>
                              <w:rFonts w:ascii="Arial" w:hAnsi="Arial" w:cs="Arial"/>
                              <w:b/>
                              <w:color w:val="8000FF"/>
                              <w:sz w:val="32"/>
                              <w:szCs w:val="32"/>
                            </w:rPr>
                            <w:br/>
                            <w:t>“Disabled Rights Movemen</w:t>
                          </w:r>
                          <w:r w:rsidRPr="005F7B41">
                            <w:rPr>
                              <w:rFonts w:ascii="Arial" w:hAnsi="Arial" w:cs="Arial"/>
                              <w:b/>
                              <w:color w:val="8000FF"/>
                              <w:sz w:val="32"/>
                              <w:szCs w:val="32"/>
                            </w:rPr>
                            <w:t>t is a movement away from Pity.</w:t>
                          </w:r>
                        </w:p>
                      </w:sdtContent>
                    </w:sdt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7D9C3C85" wp14:editId="6DCAC528">
                <wp:simplePos x="0" y="0"/>
                <wp:positionH relativeFrom="column">
                  <wp:posOffset>-38100</wp:posOffset>
                </wp:positionH>
                <wp:positionV relativeFrom="paragraph">
                  <wp:posOffset>67945</wp:posOffset>
                </wp:positionV>
                <wp:extent cx="1390650" cy="5850255"/>
                <wp:effectExtent l="0" t="0" r="31750" b="17145"/>
                <wp:wrapNone/>
                <wp:docPr id="17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90650" cy="585025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D5BEE" w:rsidRDefault="002D5BEE" w:rsidP="00AA6934">
                            <w:r w:rsidRPr="00D54E40">
                              <w:drawing>
                                <wp:inline distT="0" distB="0" distL="0" distR="0" wp14:anchorId="1690F20F" wp14:editId="51A2E6BD">
                                  <wp:extent cx="1123950" cy="1732848"/>
                                  <wp:effectExtent l="0" t="0" r="0" b="0"/>
                                  <wp:docPr id="19" name="Picture 19" descr="Macintosh HD:private:var:folders:wp:zkdqwt6j12z98095tdvqbqpr0000gn:T:TemporaryItems:imgres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Macintosh HD:private:var:folders:wp:zkdqwt6j12z98095tdvqbqpr0000gn:T:TemporaryItems:imgres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24360" cy="17334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2D5BEE" w:rsidRPr="005F7B41" w:rsidRDefault="002D5BEE" w:rsidP="00F5164B">
                            <w:pPr>
                              <w:rPr>
                                <w:rFonts w:ascii="Arial" w:hAnsi="Arial" w:cs="Arial"/>
                                <w:b/>
                                <w:color w:val="8000FF"/>
                                <w:szCs w:val="36"/>
                              </w:rPr>
                            </w:pPr>
                            <w:r w:rsidRPr="005F7B41">
                              <w:rPr>
                                <w:rFonts w:ascii="Arial" w:hAnsi="Arial" w:cs="Arial"/>
                                <w:b/>
                                <w:color w:val="8000FF"/>
                              </w:rPr>
                              <w:t>There’s always time for a good</w:t>
                            </w:r>
                          </w:p>
                          <w:p w:rsidR="002D5BEE" w:rsidRPr="005F7B41" w:rsidRDefault="002D5BEE" w:rsidP="00D54E40">
                            <w:pPr>
                              <w:pStyle w:val="Heading1"/>
                              <w:rPr>
                                <w:rFonts w:ascii="Arial" w:hAnsi="Arial" w:cs="Arial"/>
                                <w:b/>
                                <w:color w:val="8000FF"/>
                              </w:rPr>
                            </w:pPr>
                            <w:r w:rsidRPr="005F7B41">
                              <w:rPr>
                                <w:rFonts w:ascii="Arial" w:hAnsi="Arial" w:cs="Arial"/>
                                <w:b/>
                                <w:color w:val="8000FF"/>
                              </w:rPr>
                              <w:t>Book</w:t>
                            </w:r>
                          </w:p>
                          <w:p w:rsidR="002D5BEE" w:rsidRPr="002D5BEE" w:rsidRDefault="002D5BEE" w:rsidP="002D5BEE">
                            <w:pPr>
                              <w:rPr>
                                <w:rFonts w:ascii="Arial" w:hAnsi="Arial" w:cs="Arial"/>
                                <w:b/>
                                <w:color w:val="000090"/>
                              </w:rPr>
                            </w:pPr>
                            <w:r w:rsidRPr="005F7B41">
                              <w:rPr>
                                <w:rFonts w:ascii="Arial" w:hAnsi="Arial" w:cs="Arial"/>
                                <w:b/>
                                <w:color w:val="8000FF"/>
                              </w:rPr>
                              <w:t>By Joseph Shapiro.</w:t>
                            </w:r>
                          </w:p>
                          <w:p w:rsidR="002D5BEE" w:rsidRPr="002D5BEE" w:rsidRDefault="002D5BEE" w:rsidP="002D5BEE">
                            <w:pPr>
                              <w:pStyle w:val="Heading2"/>
                              <w:rPr>
                                <w:rFonts w:ascii="Arial" w:hAnsi="Arial" w:cs="Arial"/>
                                <w:color w:val="FF0080"/>
                              </w:rPr>
                            </w:pPr>
                            <w:r w:rsidRPr="002D5BEE">
                              <w:rPr>
                                <w:rFonts w:ascii="Arial" w:hAnsi="Arial" w:cs="Arial"/>
                                <w:color w:val="FF0080"/>
                              </w:rPr>
                              <w:t>*************</w:t>
                            </w:r>
                          </w:p>
                          <w:p w:rsidR="002D5BEE" w:rsidRPr="005F7B41" w:rsidRDefault="002D5BEE" w:rsidP="002D5BEE">
                            <w:pPr>
                              <w:pStyle w:val="Heading2"/>
                              <w:rPr>
                                <w:rFonts w:ascii="Arial" w:hAnsi="Arial" w:cs="Arial"/>
                                <w:color w:val="8000FF"/>
                              </w:rPr>
                            </w:pPr>
                            <w:r w:rsidRPr="005F7B41">
                              <w:rPr>
                                <w:rFonts w:ascii="Arial" w:hAnsi="Arial" w:cs="Arial"/>
                                <w:color w:val="8000FF"/>
                              </w:rPr>
                              <w:t>People with disabilities are proud of who they are, they do not always need fixing. Listen to their story instead!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3" o:spid="_x0000_s1029" style="position:absolute;left:0;text-align:left;margin-left:-2.95pt;margin-top:5.35pt;width:109.5pt;height:460.6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" fillcolor="white [3201]" strokecolor="black [3200]" strokeweight="2pt">
                <v:textbox>
                  <w:txbxContent>
                    <w:p w:rsidR="002D5BEE" w:rsidRDefault="002D5BEE" w:rsidP="00AA6934">
                      <w:r w:rsidRPr="00D54E40">
                        <w:drawing>
                          <wp:inline distT="0" distB="0" distL="0" distR="0" wp14:anchorId="1690F20F" wp14:editId="51A2E6BD">
                            <wp:extent cx="1123950" cy="1732848"/>
                            <wp:effectExtent l="0" t="0" r="0" b="0"/>
                            <wp:docPr id="19" name="Picture 19" descr="Macintosh HD:private:var:folders:wp:zkdqwt6j12z98095tdvqbqpr0000gn:T:TemporaryItems:imgres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Macintosh HD:private:var:folders:wp:zkdqwt6j12z98095tdvqbqpr0000gn:T:TemporaryItems:imgres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24360" cy="17334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2D5BEE" w:rsidRPr="005F7B41" w:rsidRDefault="002D5BEE" w:rsidP="00F5164B">
                      <w:pPr>
                        <w:rPr>
                          <w:rFonts w:ascii="Arial" w:hAnsi="Arial" w:cs="Arial"/>
                          <w:b/>
                          <w:color w:val="8000FF"/>
                          <w:szCs w:val="36"/>
                        </w:rPr>
                      </w:pPr>
                      <w:r w:rsidRPr="005F7B41">
                        <w:rPr>
                          <w:rFonts w:ascii="Arial" w:hAnsi="Arial" w:cs="Arial"/>
                          <w:b/>
                          <w:color w:val="8000FF"/>
                        </w:rPr>
                        <w:t>There’s always time for a good</w:t>
                      </w:r>
                    </w:p>
                    <w:p w:rsidR="002D5BEE" w:rsidRPr="005F7B41" w:rsidRDefault="002D5BEE" w:rsidP="00D54E40">
                      <w:pPr>
                        <w:pStyle w:val="Heading1"/>
                        <w:rPr>
                          <w:rFonts w:ascii="Arial" w:hAnsi="Arial" w:cs="Arial"/>
                          <w:b/>
                          <w:color w:val="8000FF"/>
                        </w:rPr>
                      </w:pPr>
                      <w:r w:rsidRPr="005F7B41">
                        <w:rPr>
                          <w:rFonts w:ascii="Arial" w:hAnsi="Arial" w:cs="Arial"/>
                          <w:b/>
                          <w:color w:val="8000FF"/>
                        </w:rPr>
                        <w:t>Book</w:t>
                      </w:r>
                    </w:p>
                    <w:p w:rsidR="002D5BEE" w:rsidRPr="002D5BEE" w:rsidRDefault="002D5BEE" w:rsidP="002D5BEE">
                      <w:pPr>
                        <w:rPr>
                          <w:rFonts w:ascii="Arial" w:hAnsi="Arial" w:cs="Arial"/>
                          <w:b/>
                          <w:color w:val="000090"/>
                        </w:rPr>
                      </w:pPr>
                      <w:r w:rsidRPr="005F7B41">
                        <w:rPr>
                          <w:rFonts w:ascii="Arial" w:hAnsi="Arial" w:cs="Arial"/>
                          <w:b/>
                          <w:color w:val="8000FF"/>
                        </w:rPr>
                        <w:t>By Joseph Shapiro.</w:t>
                      </w:r>
                    </w:p>
                    <w:p w:rsidR="002D5BEE" w:rsidRPr="002D5BEE" w:rsidRDefault="002D5BEE" w:rsidP="002D5BEE">
                      <w:pPr>
                        <w:pStyle w:val="Heading2"/>
                        <w:rPr>
                          <w:rFonts w:ascii="Arial" w:hAnsi="Arial" w:cs="Arial"/>
                          <w:color w:val="FF0080"/>
                        </w:rPr>
                      </w:pPr>
                      <w:r w:rsidRPr="002D5BEE">
                        <w:rPr>
                          <w:rFonts w:ascii="Arial" w:hAnsi="Arial" w:cs="Arial"/>
                          <w:color w:val="FF0080"/>
                        </w:rPr>
                        <w:t>*************</w:t>
                      </w:r>
                    </w:p>
                    <w:p w:rsidR="002D5BEE" w:rsidRPr="005F7B41" w:rsidRDefault="002D5BEE" w:rsidP="002D5BEE">
                      <w:pPr>
                        <w:pStyle w:val="Heading2"/>
                        <w:rPr>
                          <w:rFonts w:ascii="Arial" w:hAnsi="Arial" w:cs="Arial"/>
                          <w:color w:val="8000FF"/>
                        </w:rPr>
                      </w:pPr>
                      <w:r w:rsidRPr="005F7B41">
                        <w:rPr>
                          <w:rFonts w:ascii="Arial" w:hAnsi="Arial" w:cs="Arial"/>
                          <w:color w:val="8000FF"/>
                        </w:rPr>
                        <w:t>People with disabilities are proud of who they are, they do not always need fixing. Listen to their story instead!</w:t>
                      </w:r>
                    </w:p>
                  </w:txbxContent>
                </v:textbox>
              </v:rect>
            </w:pict>
          </mc:Fallback>
        </mc:AlternateContent>
      </w:r>
    </w:p>
    <w:p w:rsidR="00A3361D" w:rsidRDefault="005F7B41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1AD0327" wp14:editId="155EDF7D">
                <wp:simplePos x="0" y="0"/>
                <wp:positionH relativeFrom="column">
                  <wp:posOffset>6629400</wp:posOffset>
                </wp:positionH>
                <wp:positionV relativeFrom="paragraph">
                  <wp:posOffset>64770</wp:posOffset>
                </wp:positionV>
                <wp:extent cx="1143000" cy="2171700"/>
                <wp:effectExtent l="0" t="0" r="0" b="12700"/>
                <wp:wrapSquare wrapText="bothSides"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171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7B41" w:rsidRDefault="005F7B4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AA816D3" wp14:editId="6D80566B">
                                  <wp:extent cx="1270000" cy="1270000"/>
                                  <wp:effectExtent l="0" t="0" r="0" b="0"/>
                                  <wp:docPr id="27" name="Picture 27" descr="Macintosh HD:private:var:folders:wp:zkdqwt6j12z98095tdvqbqpr0000gn:T:TemporaryItems:images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Macintosh HD:private:var:folders:wp:zkdqwt6j12z98095tdvqbqpr0000gn:T:TemporaryItems:images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70000" cy="1270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6" o:spid="_x0000_s1030" type="#_x0000_t202" style="position:absolute;left:0;text-align:left;margin-left:522pt;margin-top:5.1pt;width:90pt;height:171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" filled="f" stroked="f">
                <v:textbox>
                  <w:txbxContent>
                    <w:p w:rsidR="005F7B41" w:rsidRDefault="005F7B41">
                      <w:r>
                        <w:rPr>
                          <w:noProof/>
                        </w:rPr>
                        <w:drawing>
                          <wp:inline distT="0" distB="0" distL="0" distR="0" wp14:anchorId="0AA816D3" wp14:editId="6D80566B">
                            <wp:extent cx="1270000" cy="1270000"/>
                            <wp:effectExtent l="0" t="0" r="0" b="0"/>
                            <wp:docPr id="27" name="Picture 27" descr="Macintosh HD:private:var:folders:wp:zkdqwt6j12z98095tdvqbqpr0000gn:T:TemporaryItems:images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Macintosh HD:private:var:folders:wp:zkdqwt6j12z98095tdvqbqpr0000gn:T:TemporaryItems:images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70000" cy="1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3361D" w:rsidRPr="00A3361D">
        <w:br w:type="page"/>
      </w:r>
    </w:p>
    <w:sectPr w:rsidR="00A3361D" w:rsidSect="00AB4395">
      <w:pgSz w:w="15840" w:h="12240" w:orient="landscape" w:code="1"/>
      <w:pgMar w:top="1800" w:right="126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Bookman Old Style">
    <w:panose1 w:val="02050604050505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GｺﾞｼｯｸM">
    <w:panose1 w:val="00000000000000000000"/>
    <w:charset w:val="00"/>
    <w:family w:val="roman"/>
    <w:notTrueType/>
    <w:pitch w:val="default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F686F4A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2A5C8F8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34EE01A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6E18F3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0B1C8578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3FDAF42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1BE08F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C9405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5DD2C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4"/>
  </w:num>
  <w:num w:numId="5">
    <w:abstractNumId w:val="8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1C3B"/>
    <w:rsid w:val="00004320"/>
    <w:rsid w:val="00161C3B"/>
    <w:rsid w:val="00244646"/>
    <w:rsid w:val="00290378"/>
    <w:rsid w:val="002D1136"/>
    <w:rsid w:val="002D5BEE"/>
    <w:rsid w:val="002F458B"/>
    <w:rsid w:val="00343D63"/>
    <w:rsid w:val="00460D6A"/>
    <w:rsid w:val="0047459E"/>
    <w:rsid w:val="005F7B41"/>
    <w:rsid w:val="00656E6B"/>
    <w:rsid w:val="006D4A9A"/>
    <w:rsid w:val="00706D3E"/>
    <w:rsid w:val="0073487E"/>
    <w:rsid w:val="008233A6"/>
    <w:rsid w:val="008F1926"/>
    <w:rsid w:val="0090018E"/>
    <w:rsid w:val="009B3993"/>
    <w:rsid w:val="009C09B8"/>
    <w:rsid w:val="009C10FD"/>
    <w:rsid w:val="009E10B0"/>
    <w:rsid w:val="009F6C50"/>
    <w:rsid w:val="00A3361D"/>
    <w:rsid w:val="00A77CC4"/>
    <w:rsid w:val="00AA0288"/>
    <w:rsid w:val="00AA6934"/>
    <w:rsid w:val="00AB4395"/>
    <w:rsid w:val="00B43D13"/>
    <w:rsid w:val="00D524FC"/>
    <w:rsid w:val="00D54E40"/>
    <w:rsid w:val="00D72D59"/>
    <w:rsid w:val="00DD7BB7"/>
    <w:rsid w:val="00DF57EF"/>
    <w:rsid w:val="00E508D1"/>
    <w:rsid w:val="00E81AC8"/>
    <w:rsid w:val="00E930F8"/>
    <w:rsid w:val="00EA5F91"/>
    <w:rsid w:val="00F23B88"/>
    <w:rsid w:val="00F5164B"/>
    <w:rsid w:val="00FE3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52">
      <o:colormru v:ext="edit" colors="#97c7c4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E39E8"/>
    <w:pPr>
      <w:spacing w:before="80"/>
      <w:jc w:val="center"/>
    </w:pPr>
    <w:rPr>
      <w:rFonts w:asciiTheme="minorHAnsi" w:hAnsiTheme="minorHAnsi"/>
      <w:color w:val="415B5C" w:themeColor="accent3" w:themeShade="80"/>
      <w:sz w:val="26"/>
      <w:szCs w:val="24"/>
    </w:rPr>
  </w:style>
  <w:style w:type="paragraph" w:styleId="Heading1">
    <w:name w:val="heading 1"/>
    <w:basedOn w:val="Normal"/>
    <w:next w:val="Normal"/>
    <w:qFormat/>
    <w:rsid w:val="00F5164B"/>
    <w:pPr>
      <w:outlineLvl w:val="0"/>
    </w:pPr>
    <w:rPr>
      <w:rFonts w:asciiTheme="majorHAnsi" w:hAnsiTheme="majorHAnsi" w:cs="Tahoma"/>
      <w:caps/>
      <w:sz w:val="52"/>
      <w:szCs w:val="52"/>
    </w:rPr>
  </w:style>
  <w:style w:type="paragraph" w:styleId="Heading2">
    <w:name w:val="heading 2"/>
    <w:basedOn w:val="Normal"/>
    <w:next w:val="Normal"/>
    <w:qFormat/>
    <w:rsid w:val="00F5164B"/>
    <w:pPr>
      <w:spacing w:before="480"/>
      <w:outlineLvl w:val="1"/>
    </w:pPr>
    <w:rPr>
      <w:rFonts w:asciiTheme="majorHAnsi" w:hAnsiTheme="majorHAnsi" w:cs="Tahoma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unhideWhenUsed/>
    <w:rsid w:val="008F1926"/>
    <w:rPr>
      <w:rFonts w:ascii="Tahoma" w:hAnsi="Tahoma" w:cs="Tahoma"/>
      <w:sz w:val="16"/>
      <w:szCs w:val="16"/>
    </w:rPr>
  </w:style>
  <w:style w:type="paragraph" w:customStyle="1" w:styleId="Name">
    <w:name w:val="Name"/>
    <w:basedOn w:val="Normal"/>
    <w:qFormat/>
    <w:rsid w:val="00FE39E8"/>
    <w:pPr>
      <w:spacing w:after="360"/>
    </w:pPr>
    <w:rPr>
      <w:rFonts w:ascii="Bookman Old Style" w:hAnsi="Bookman Old Style" w:cs="Tahoma"/>
      <w:caps/>
      <w:sz w:val="36"/>
      <w:szCs w:val="52"/>
    </w:rPr>
  </w:style>
  <w:style w:type="paragraph" w:customStyle="1" w:styleId="Hours">
    <w:name w:val="Hours"/>
    <w:basedOn w:val="Normal"/>
    <w:qFormat/>
    <w:rsid w:val="00F5164B"/>
    <w:pPr>
      <w:spacing w:after="120"/>
    </w:pPr>
    <w:rPr>
      <w:rFonts w:cs="Tahoma"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F5164B"/>
    <w:rPr>
      <w:color w:val="808080"/>
    </w:rPr>
  </w:style>
  <w:style w:type="paragraph" w:customStyle="1" w:styleId="Phone">
    <w:name w:val="Phone"/>
    <w:basedOn w:val="Normal"/>
    <w:qFormat/>
    <w:rsid w:val="00F5164B"/>
    <w:pPr>
      <w:spacing w:before="480" w:after="360"/>
    </w:pPr>
  </w:style>
  <w:style w:type="paragraph" w:styleId="Title">
    <w:name w:val="Title"/>
    <w:basedOn w:val="Normal"/>
    <w:qFormat/>
    <w:rsid w:val="00EA5F91"/>
    <w:pPr>
      <w:spacing w:before="0"/>
    </w:pPr>
    <w:rPr>
      <w:rFonts w:asciiTheme="majorHAnsi" w:hAnsiTheme="majorHAnsi"/>
      <w:sz w:val="40"/>
      <w:szCs w:val="40"/>
    </w:rPr>
  </w:style>
  <w:style w:type="paragraph" w:customStyle="1" w:styleId="Slogan">
    <w:name w:val="Slogan"/>
    <w:basedOn w:val="Normal"/>
    <w:qFormat/>
    <w:rsid w:val="00F5164B"/>
    <w:pPr>
      <w:spacing w:before="48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E39E8"/>
    <w:pPr>
      <w:spacing w:before="80"/>
      <w:jc w:val="center"/>
    </w:pPr>
    <w:rPr>
      <w:rFonts w:asciiTheme="minorHAnsi" w:hAnsiTheme="minorHAnsi"/>
      <w:color w:val="415B5C" w:themeColor="accent3" w:themeShade="80"/>
      <w:sz w:val="26"/>
      <w:szCs w:val="24"/>
    </w:rPr>
  </w:style>
  <w:style w:type="paragraph" w:styleId="Heading1">
    <w:name w:val="heading 1"/>
    <w:basedOn w:val="Normal"/>
    <w:next w:val="Normal"/>
    <w:qFormat/>
    <w:rsid w:val="00F5164B"/>
    <w:pPr>
      <w:outlineLvl w:val="0"/>
    </w:pPr>
    <w:rPr>
      <w:rFonts w:asciiTheme="majorHAnsi" w:hAnsiTheme="majorHAnsi" w:cs="Tahoma"/>
      <w:caps/>
      <w:sz w:val="52"/>
      <w:szCs w:val="52"/>
    </w:rPr>
  </w:style>
  <w:style w:type="paragraph" w:styleId="Heading2">
    <w:name w:val="heading 2"/>
    <w:basedOn w:val="Normal"/>
    <w:next w:val="Normal"/>
    <w:qFormat/>
    <w:rsid w:val="00F5164B"/>
    <w:pPr>
      <w:spacing w:before="480"/>
      <w:outlineLvl w:val="1"/>
    </w:pPr>
    <w:rPr>
      <w:rFonts w:asciiTheme="majorHAnsi" w:hAnsiTheme="majorHAnsi" w:cs="Tahoma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unhideWhenUsed/>
    <w:rsid w:val="008F1926"/>
    <w:rPr>
      <w:rFonts w:ascii="Tahoma" w:hAnsi="Tahoma" w:cs="Tahoma"/>
      <w:sz w:val="16"/>
      <w:szCs w:val="16"/>
    </w:rPr>
  </w:style>
  <w:style w:type="paragraph" w:customStyle="1" w:styleId="Name">
    <w:name w:val="Name"/>
    <w:basedOn w:val="Normal"/>
    <w:qFormat/>
    <w:rsid w:val="00FE39E8"/>
    <w:pPr>
      <w:spacing w:after="360"/>
    </w:pPr>
    <w:rPr>
      <w:rFonts w:ascii="Bookman Old Style" w:hAnsi="Bookman Old Style" w:cs="Tahoma"/>
      <w:caps/>
      <w:sz w:val="36"/>
      <w:szCs w:val="52"/>
    </w:rPr>
  </w:style>
  <w:style w:type="paragraph" w:customStyle="1" w:styleId="Hours">
    <w:name w:val="Hours"/>
    <w:basedOn w:val="Normal"/>
    <w:qFormat/>
    <w:rsid w:val="00F5164B"/>
    <w:pPr>
      <w:spacing w:after="120"/>
    </w:pPr>
    <w:rPr>
      <w:rFonts w:cs="Tahoma"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F5164B"/>
    <w:rPr>
      <w:color w:val="808080"/>
    </w:rPr>
  </w:style>
  <w:style w:type="paragraph" w:customStyle="1" w:styleId="Phone">
    <w:name w:val="Phone"/>
    <w:basedOn w:val="Normal"/>
    <w:qFormat/>
    <w:rsid w:val="00F5164B"/>
    <w:pPr>
      <w:spacing w:before="480" w:after="360"/>
    </w:pPr>
  </w:style>
  <w:style w:type="paragraph" w:styleId="Title">
    <w:name w:val="Title"/>
    <w:basedOn w:val="Normal"/>
    <w:qFormat/>
    <w:rsid w:val="00EA5F91"/>
    <w:pPr>
      <w:spacing w:before="0"/>
    </w:pPr>
    <w:rPr>
      <w:rFonts w:asciiTheme="majorHAnsi" w:hAnsiTheme="majorHAnsi"/>
      <w:sz w:val="40"/>
      <w:szCs w:val="40"/>
    </w:rPr>
  </w:style>
  <w:style w:type="paragraph" w:customStyle="1" w:styleId="Slogan">
    <w:name w:val="Slogan"/>
    <w:basedOn w:val="Normal"/>
    <w:qFormat/>
    <w:rsid w:val="00F5164B"/>
    <w:pPr>
      <w:spacing w:before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glossaryDocument" Target="glossary/document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microsoft.com/office/2007/relationships/stylesWithEffects" Target="stylesWithEffects.xml"/><Relationship Id="rId7" Type="http://schemas.openxmlformats.org/officeDocument/2006/relationships/settings" Target="settings.xml"/><Relationship Id="rId8" Type="http://schemas.openxmlformats.org/officeDocument/2006/relationships/webSettings" Target="webSettings.xml"/><Relationship Id="rId9" Type="http://schemas.openxmlformats.org/officeDocument/2006/relationships/image" Target="media/image1.jpeg"/><Relationship Id="rId10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private:var:folders:wp:zkdqwt6j12z98095tdvqbqpr0000gn:T:TM02806457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134F8741B276C34A8F18AB3C0380ED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BC176D-9C09-7943-8060-9292BC03820E}"/>
      </w:docPartPr>
      <w:docPartBody>
        <w:p w:rsidR="00B77D6C" w:rsidRDefault="00B77D6C">
          <w:pPr>
            <w:pStyle w:val="134F8741B276C34A8F18AB3C0380ED8D"/>
          </w:pPr>
          <w:r>
            <w:t>[</w:t>
          </w:r>
          <w:r w:rsidRPr="00343D63">
            <w:t>“Slogan or quotation about books or reading</w:t>
          </w:r>
          <w:r>
            <w:t>”</w:t>
          </w:r>
          <w:r>
            <w:rPr>
              <w:rStyle w:val="PlaceholderText"/>
            </w:rPr>
            <w:t>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Bookman Old Style">
    <w:panose1 w:val="02050604050505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GｺﾞｼｯｸM">
    <w:panose1 w:val="00000000000000000000"/>
    <w:charset w:val="00"/>
    <w:family w:val="roman"/>
    <w:notTrueType/>
    <w:pitch w:val="default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D6C"/>
    <w:rsid w:val="00B77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6F4B01764D4E79418B01629D7E813CE7">
    <w:name w:val="6F4B01764D4E79418B01629D7E813CE7"/>
  </w:style>
  <w:style w:type="paragraph" w:customStyle="1" w:styleId="Hours">
    <w:name w:val="Hours"/>
    <w:basedOn w:val="Normal"/>
    <w:pPr>
      <w:spacing w:before="80" w:after="120"/>
      <w:jc w:val="center"/>
    </w:pPr>
    <w:rPr>
      <w:rFonts w:eastAsia="Times New Roman" w:cs="Tahoma"/>
      <w:color w:val="4F6228" w:themeColor="accent3" w:themeShade="80"/>
      <w:sz w:val="20"/>
      <w:szCs w:val="20"/>
      <w:lang w:eastAsia="en-US"/>
    </w:rPr>
  </w:style>
  <w:style w:type="paragraph" w:customStyle="1" w:styleId="A7392DDDBA5BC34099D3B54471B9F94A">
    <w:name w:val="A7392DDDBA5BC34099D3B54471B9F94A"/>
  </w:style>
  <w:style w:type="paragraph" w:customStyle="1" w:styleId="EC7AA89BF41B5341AEEA3E4C6CC0D180">
    <w:name w:val="EC7AA89BF41B5341AEEA3E4C6CC0D180"/>
  </w:style>
  <w:style w:type="paragraph" w:customStyle="1" w:styleId="CFE7BB8BA3CDA148B2BEB21B5C4F578B">
    <w:name w:val="CFE7BB8BA3CDA148B2BEB21B5C4F578B"/>
  </w:style>
  <w:style w:type="paragraph" w:customStyle="1" w:styleId="23AD5C2F91C14E439C1E3A9D84E40CD6">
    <w:name w:val="23AD5C2F91C14E439C1E3A9D84E40CD6"/>
  </w:style>
  <w:style w:type="paragraph" w:customStyle="1" w:styleId="C006F9A6A90E1C4FB1DCF8E775AFF739">
    <w:name w:val="C006F9A6A90E1C4FB1DCF8E775AFF739"/>
  </w:style>
  <w:style w:type="paragraph" w:customStyle="1" w:styleId="BDEAB70B4375D1449CF4D0E506875C51">
    <w:name w:val="BDEAB70B4375D1449CF4D0E506875C51"/>
  </w:style>
  <w:style w:type="paragraph" w:customStyle="1" w:styleId="BDB4059DA14E184C9CB550C836C8A436">
    <w:name w:val="BDB4059DA14E184C9CB550C836C8A436"/>
  </w:style>
  <w:style w:type="paragraph" w:customStyle="1" w:styleId="5D42197AFC55594E98CB0AB6C1222357">
    <w:name w:val="5D42197AFC55594E98CB0AB6C1222357"/>
  </w:style>
  <w:style w:type="paragraph" w:customStyle="1" w:styleId="D86C22C1E2410B4A8410F96F768824BC">
    <w:name w:val="D86C22C1E2410B4A8410F96F768824BC"/>
  </w:style>
  <w:style w:type="paragraph" w:customStyle="1" w:styleId="4AE925419E2E6E40B35CD435E94C144C">
    <w:name w:val="4AE925419E2E6E40B35CD435E94C144C"/>
  </w:style>
  <w:style w:type="paragraph" w:customStyle="1" w:styleId="97D285101129534C8FEE017EC43A6F63">
    <w:name w:val="97D285101129534C8FEE017EC43A6F63"/>
  </w:style>
  <w:style w:type="paragraph" w:customStyle="1" w:styleId="6C6B323E33464243B292E3BF80CEF95C">
    <w:name w:val="6C6B323E33464243B292E3BF80CEF95C"/>
  </w:style>
  <w:style w:type="paragraph" w:customStyle="1" w:styleId="2093A1933FE4C945ABEB18F1283D260B">
    <w:name w:val="2093A1933FE4C945ABEB18F1283D260B"/>
  </w:style>
  <w:style w:type="paragraph" w:customStyle="1" w:styleId="72E815F94EA0C741B6D8B3EE8743E552">
    <w:name w:val="72E815F94EA0C741B6D8B3EE8743E552"/>
  </w:style>
  <w:style w:type="paragraph" w:customStyle="1" w:styleId="F79B37FD7AC23C4AA028A8626214B8A3">
    <w:name w:val="F79B37FD7AC23C4AA028A8626214B8A3"/>
  </w:style>
  <w:style w:type="paragraph" w:customStyle="1" w:styleId="269FCCD094CD1342971C23B804F99269">
    <w:name w:val="269FCCD094CD1342971C23B804F99269"/>
  </w:style>
  <w:style w:type="paragraph" w:customStyle="1" w:styleId="72D5A3B4814F7143870658C7303856B7">
    <w:name w:val="72D5A3B4814F7143870658C7303856B7"/>
  </w:style>
  <w:style w:type="paragraph" w:customStyle="1" w:styleId="FC495B392058FE41914D43C43E97D45F">
    <w:name w:val="FC495B392058FE41914D43C43E97D45F"/>
  </w:style>
  <w:style w:type="paragraph" w:customStyle="1" w:styleId="6C0016ECD21B804FA699BD7B164BF042">
    <w:name w:val="6C0016ECD21B804FA699BD7B164BF042"/>
  </w:style>
  <w:style w:type="paragraph" w:customStyle="1" w:styleId="3024FFE84FAC4F4EB0F9CDB98AD65971">
    <w:name w:val="3024FFE84FAC4F4EB0F9CDB98AD65971"/>
  </w:style>
  <w:style w:type="paragraph" w:customStyle="1" w:styleId="6B76A7C27A70D34094E2F605E992BACE">
    <w:name w:val="6B76A7C27A70D34094E2F605E992BACE"/>
  </w:style>
  <w:style w:type="paragraph" w:customStyle="1" w:styleId="B2FEF7E6A628C5449B90EFF3744E105F">
    <w:name w:val="B2FEF7E6A628C5449B90EFF3744E105F"/>
  </w:style>
  <w:style w:type="paragraph" w:customStyle="1" w:styleId="984C07F786E5E54695756538B2B75571">
    <w:name w:val="984C07F786E5E54695756538B2B75571"/>
  </w:style>
  <w:style w:type="paragraph" w:customStyle="1" w:styleId="43AABC91E9FDAF419561D439F8DE2574">
    <w:name w:val="43AABC91E9FDAF419561D439F8DE2574"/>
  </w:style>
  <w:style w:type="paragraph" w:customStyle="1" w:styleId="B60D1E546D6A9444A45D97E9D4EADF33">
    <w:name w:val="B60D1E546D6A9444A45D97E9D4EADF33"/>
  </w:style>
  <w:style w:type="paragraph" w:customStyle="1" w:styleId="8C64A9EFBF267543863DE0A588217925">
    <w:name w:val="8C64A9EFBF267543863DE0A588217925"/>
  </w:style>
  <w:style w:type="paragraph" w:customStyle="1" w:styleId="EF545574D950504482CD22ECA720BFA5">
    <w:name w:val="EF545574D950504482CD22ECA720BFA5"/>
  </w:style>
  <w:style w:type="paragraph" w:customStyle="1" w:styleId="CAF78058D8432841849AC5C41D50AB26">
    <w:name w:val="CAF78058D8432841849AC5C41D50AB26"/>
  </w:style>
  <w:style w:type="paragraph" w:customStyle="1" w:styleId="134F8741B276C34A8F18AB3C0380ED8D">
    <w:name w:val="134F8741B276C34A8F18AB3C0380ED8D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6F4B01764D4E79418B01629D7E813CE7">
    <w:name w:val="6F4B01764D4E79418B01629D7E813CE7"/>
  </w:style>
  <w:style w:type="paragraph" w:customStyle="1" w:styleId="Hours">
    <w:name w:val="Hours"/>
    <w:basedOn w:val="Normal"/>
    <w:pPr>
      <w:spacing w:before="80" w:after="120"/>
      <w:jc w:val="center"/>
    </w:pPr>
    <w:rPr>
      <w:rFonts w:eastAsia="Times New Roman" w:cs="Tahoma"/>
      <w:color w:val="4F6228" w:themeColor="accent3" w:themeShade="80"/>
      <w:sz w:val="20"/>
      <w:szCs w:val="20"/>
      <w:lang w:eastAsia="en-US"/>
    </w:rPr>
  </w:style>
  <w:style w:type="paragraph" w:customStyle="1" w:styleId="A7392DDDBA5BC34099D3B54471B9F94A">
    <w:name w:val="A7392DDDBA5BC34099D3B54471B9F94A"/>
  </w:style>
  <w:style w:type="paragraph" w:customStyle="1" w:styleId="EC7AA89BF41B5341AEEA3E4C6CC0D180">
    <w:name w:val="EC7AA89BF41B5341AEEA3E4C6CC0D180"/>
  </w:style>
  <w:style w:type="paragraph" w:customStyle="1" w:styleId="CFE7BB8BA3CDA148B2BEB21B5C4F578B">
    <w:name w:val="CFE7BB8BA3CDA148B2BEB21B5C4F578B"/>
  </w:style>
  <w:style w:type="paragraph" w:customStyle="1" w:styleId="23AD5C2F91C14E439C1E3A9D84E40CD6">
    <w:name w:val="23AD5C2F91C14E439C1E3A9D84E40CD6"/>
  </w:style>
  <w:style w:type="paragraph" w:customStyle="1" w:styleId="C006F9A6A90E1C4FB1DCF8E775AFF739">
    <w:name w:val="C006F9A6A90E1C4FB1DCF8E775AFF739"/>
  </w:style>
  <w:style w:type="paragraph" w:customStyle="1" w:styleId="BDEAB70B4375D1449CF4D0E506875C51">
    <w:name w:val="BDEAB70B4375D1449CF4D0E506875C51"/>
  </w:style>
  <w:style w:type="paragraph" w:customStyle="1" w:styleId="BDB4059DA14E184C9CB550C836C8A436">
    <w:name w:val="BDB4059DA14E184C9CB550C836C8A436"/>
  </w:style>
  <w:style w:type="paragraph" w:customStyle="1" w:styleId="5D42197AFC55594E98CB0AB6C1222357">
    <w:name w:val="5D42197AFC55594E98CB0AB6C1222357"/>
  </w:style>
  <w:style w:type="paragraph" w:customStyle="1" w:styleId="D86C22C1E2410B4A8410F96F768824BC">
    <w:name w:val="D86C22C1E2410B4A8410F96F768824BC"/>
  </w:style>
  <w:style w:type="paragraph" w:customStyle="1" w:styleId="4AE925419E2E6E40B35CD435E94C144C">
    <w:name w:val="4AE925419E2E6E40B35CD435E94C144C"/>
  </w:style>
  <w:style w:type="paragraph" w:customStyle="1" w:styleId="97D285101129534C8FEE017EC43A6F63">
    <w:name w:val="97D285101129534C8FEE017EC43A6F63"/>
  </w:style>
  <w:style w:type="paragraph" w:customStyle="1" w:styleId="6C6B323E33464243B292E3BF80CEF95C">
    <w:name w:val="6C6B323E33464243B292E3BF80CEF95C"/>
  </w:style>
  <w:style w:type="paragraph" w:customStyle="1" w:styleId="2093A1933FE4C945ABEB18F1283D260B">
    <w:name w:val="2093A1933FE4C945ABEB18F1283D260B"/>
  </w:style>
  <w:style w:type="paragraph" w:customStyle="1" w:styleId="72E815F94EA0C741B6D8B3EE8743E552">
    <w:name w:val="72E815F94EA0C741B6D8B3EE8743E552"/>
  </w:style>
  <w:style w:type="paragraph" w:customStyle="1" w:styleId="F79B37FD7AC23C4AA028A8626214B8A3">
    <w:name w:val="F79B37FD7AC23C4AA028A8626214B8A3"/>
  </w:style>
  <w:style w:type="paragraph" w:customStyle="1" w:styleId="269FCCD094CD1342971C23B804F99269">
    <w:name w:val="269FCCD094CD1342971C23B804F99269"/>
  </w:style>
  <w:style w:type="paragraph" w:customStyle="1" w:styleId="72D5A3B4814F7143870658C7303856B7">
    <w:name w:val="72D5A3B4814F7143870658C7303856B7"/>
  </w:style>
  <w:style w:type="paragraph" w:customStyle="1" w:styleId="FC495B392058FE41914D43C43E97D45F">
    <w:name w:val="FC495B392058FE41914D43C43E97D45F"/>
  </w:style>
  <w:style w:type="paragraph" w:customStyle="1" w:styleId="6C0016ECD21B804FA699BD7B164BF042">
    <w:name w:val="6C0016ECD21B804FA699BD7B164BF042"/>
  </w:style>
  <w:style w:type="paragraph" w:customStyle="1" w:styleId="3024FFE84FAC4F4EB0F9CDB98AD65971">
    <w:name w:val="3024FFE84FAC4F4EB0F9CDB98AD65971"/>
  </w:style>
  <w:style w:type="paragraph" w:customStyle="1" w:styleId="6B76A7C27A70D34094E2F605E992BACE">
    <w:name w:val="6B76A7C27A70D34094E2F605E992BACE"/>
  </w:style>
  <w:style w:type="paragraph" w:customStyle="1" w:styleId="B2FEF7E6A628C5449B90EFF3744E105F">
    <w:name w:val="B2FEF7E6A628C5449B90EFF3744E105F"/>
  </w:style>
  <w:style w:type="paragraph" w:customStyle="1" w:styleId="984C07F786E5E54695756538B2B75571">
    <w:name w:val="984C07F786E5E54695756538B2B75571"/>
  </w:style>
  <w:style w:type="paragraph" w:customStyle="1" w:styleId="43AABC91E9FDAF419561D439F8DE2574">
    <w:name w:val="43AABC91E9FDAF419561D439F8DE2574"/>
  </w:style>
  <w:style w:type="paragraph" w:customStyle="1" w:styleId="B60D1E546D6A9444A45D97E9D4EADF33">
    <w:name w:val="B60D1E546D6A9444A45D97E9D4EADF33"/>
  </w:style>
  <w:style w:type="paragraph" w:customStyle="1" w:styleId="8C64A9EFBF267543863DE0A588217925">
    <w:name w:val="8C64A9EFBF267543863DE0A588217925"/>
  </w:style>
  <w:style w:type="paragraph" w:customStyle="1" w:styleId="EF545574D950504482CD22ECA720BFA5">
    <w:name w:val="EF545574D950504482CD22ECA720BFA5"/>
  </w:style>
  <w:style w:type="paragraph" w:customStyle="1" w:styleId="CAF78058D8432841849AC5C41D50AB26">
    <w:name w:val="CAF78058D8432841849AC5C41D50AB26"/>
  </w:style>
  <w:style w:type="paragraph" w:customStyle="1" w:styleId="134F8741B276C34A8F18AB3C0380ED8D">
    <w:name w:val="134F8741B276C34A8F18AB3C0380ED8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Civic">
      <a:dk1>
        <a:sysClr val="windowText" lastClr="000000"/>
      </a:dk1>
      <a:lt1>
        <a:sysClr val="window" lastClr="FFFFFF"/>
      </a:lt1>
      <a:dk2>
        <a:srgbClr val="646B86"/>
      </a:dk2>
      <a:lt2>
        <a:srgbClr val="C5D1D7"/>
      </a:lt2>
      <a:accent1>
        <a:srgbClr val="D16349"/>
      </a:accent1>
      <a:accent2>
        <a:srgbClr val="CCB400"/>
      </a:accent2>
      <a:accent3>
        <a:srgbClr val="8CADAE"/>
      </a:accent3>
      <a:accent4>
        <a:srgbClr val="8C7B70"/>
      </a:accent4>
      <a:accent5>
        <a:srgbClr val="8FB08C"/>
      </a:accent5>
      <a:accent6>
        <a:srgbClr val="D19049"/>
      </a:accent6>
      <a:hlink>
        <a:srgbClr val="00A3D6"/>
      </a:hlink>
      <a:folHlink>
        <a:srgbClr val="694F07"/>
      </a:folHlink>
    </a:clrScheme>
    <a:fontScheme name="Verve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2035-01-01T08:00:00+00:00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730501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 xsi:nil="true"/>
    <Markets xmlns="4873beb7-5857-4685-be1f-d57550cc96cc"/>
    <OriginAsset xmlns="4873beb7-5857-4685-be1f-d57550cc96cc" xsi:nil="true"/>
    <AssetStart xmlns="4873beb7-5857-4685-be1f-d57550cc96cc">2011-12-21T21:38:00+00:00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1386865</Value>
      <Value>1386866</Value>
    </PublishStatusLookup>
    <APAuthor xmlns="4873beb7-5857-4685-be1f-d57550cc96cc">
      <UserInfo>
        <DisplayName>REDMOND\v-gakel</DisplayName>
        <AccountId>2721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 xsi:nil="true"/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>2007 Template UpLeveling Do Not HandOff</UALocComments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2007 Default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TP102806456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OfficeOnline,OfficeOnlineVNext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14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  <LocMarketGroupTiers2 xmlns="4873beb7-5857-4685-be1f-d57550cc96cc">,t:Tier 1,t:Tier 2,t:Tier 3,</LocMarketGroupTiers2>
  </documentManagement>
</p:properties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10ECB351-9614-486D-B599-E0B5BBDC3E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DAFFE97-F8D8-4007-BDEE-B507E031A06B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3.xml><?xml version="1.0" encoding="utf-8"?>
<ds:datastoreItem xmlns:ds="http://schemas.openxmlformats.org/officeDocument/2006/customXml" ds:itemID="{C4F5B40F-C268-4601-A9F3-A6D949F53AD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TM02806457</Template>
  <TotalTime>1</TotalTime>
  <Pages>2</Pages>
  <Words>1</Words>
  <Characters>8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Promotional bookmarks</vt:lpstr>
    </vt:vector>
  </TitlesOfParts>
  <Company>Microsoft Corporation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Promotional bookmarks</dc:title>
  <dc:creator>Serafina Nuzzo</dc:creator>
  <cp:lastModifiedBy>Serafina Nuzzo</cp:lastModifiedBy>
  <cp:revision>2</cp:revision>
  <cp:lastPrinted>2001-07-18T01:17:00Z</cp:lastPrinted>
  <dcterms:created xsi:type="dcterms:W3CDTF">2016-03-06T22:57:00Z</dcterms:created>
  <dcterms:modified xsi:type="dcterms:W3CDTF">2016-03-06T22:57:00Z</dcterms:modified>
  <cp:category>
“Disabled Rights Movement is a movement away from Pity.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TC010178381033</vt:lpwstr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InternalTags">
    <vt:lpwstr/>
  </property>
  <property fmtid="{D5CDD505-2E9C-101B-9397-08002B2CF9AE}" pid="5" name="FeatureTags">
    <vt:lpwstr/>
  </property>
  <property fmtid="{D5CDD505-2E9C-101B-9397-08002B2CF9AE}" pid="6" name="LocalizationTags">
    <vt:lpwstr/>
  </property>
  <property fmtid="{D5CDD505-2E9C-101B-9397-08002B2CF9AE}" pid="7" name="ScenarioTags">
    <vt:lpwstr/>
  </property>
  <property fmtid="{D5CDD505-2E9C-101B-9397-08002B2CF9AE}" pid="8" name="CampaignTags">
    <vt:lpwstr/>
  </property>
  <property fmtid="{D5CDD505-2E9C-101B-9397-08002B2CF9AE}" pid="9" name="LocMarketGroupTiers">
    <vt:lpwstr>,t:Tier 1,t:Tier 2,t:Tier 3,</vt:lpwstr>
  </property>
</Properties>
</file>